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81BFC">
      <w:pPr>
        <w:jc w:val="center"/>
      </w:pPr>
      <w:r>
        <w:rPr>
          <w:b/>
          <w:bCs/>
          <w:sz w:val="28"/>
          <w:szCs w:val="28"/>
        </w:rPr>
        <w:t>TABELLA ABBINAMENTO MATERIE EDUCAZIONE CIVICA</w:t>
      </w:r>
    </w:p>
    <w:p w:rsidR="00000000" w:rsidRDefault="00181BFC">
      <w:pPr>
        <w:jc w:val="center"/>
        <w:rPr>
          <w:b/>
          <w:bCs/>
          <w:sz w:val="28"/>
          <w:szCs w:val="28"/>
        </w:rPr>
      </w:pPr>
    </w:p>
    <w:tbl>
      <w:tblPr>
        <w:tblW w:w="97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0"/>
        <w:gridCol w:w="1196"/>
        <w:gridCol w:w="1391"/>
        <w:gridCol w:w="1372"/>
        <w:gridCol w:w="1430"/>
        <w:gridCol w:w="1406"/>
        <w:gridCol w:w="1559"/>
        <w:gridCol w:w="1020"/>
      </w:tblGrid>
      <w:tr w:rsidR="00000000" w:rsidTr="00891D12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  <w:rPr>
                <w:color w:val="000000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  <w:sz w:val="20"/>
                <w:szCs w:val="20"/>
              </w:rPr>
              <w:t>CLASSICO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  <w:sz w:val="20"/>
                <w:szCs w:val="20"/>
              </w:rPr>
              <w:t>SCIENT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  <w:sz w:val="20"/>
                <w:szCs w:val="20"/>
              </w:rPr>
              <w:t>LINGUIST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  <w:sz w:val="20"/>
                <w:szCs w:val="20"/>
              </w:rPr>
              <w:t>SC. UMANE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  <w:sz w:val="20"/>
                <w:szCs w:val="20"/>
              </w:rPr>
              <w:t>ELETTR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  <w:ind w:right="-567"/>
            </w:pPr>
            <w:r>
              <w:rPr>
                <w:b/>
                <w:bCs/>
                <w:color w:val="000000"/>
                <w:sz w:val="20"/>
                <w:szCs w:val="20"/>
              </w:rPr>
              <w:t>INFORM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  <w:ind w:right="-567"/>
            </w:pPr>
            <w:r>
              <w:rPr>
                <w:b/>
                <w:bCs/>
                <w:color w:val="000000"/>
                <w:sz w:val="20"/>
                <w:szCs w:val="20"/>
              </w:rPr>
              <w:t>SERALE</w:t>
            </w:r>
          </w:p>
        </w:tc>
      </w:tr>
      <w:tr w:rsidR="00000000" w:rsidTr="00891D12"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ingua e letteratura italiana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Arte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proofErr w:type="spellStart"/>
            <w:r>
              <w:rPr>
                <w:color w:val="000000"/>
                <w:sz w:val="20"/>
                <w:szCs w:val="20"/>
              </w:rPr>
              <w:t>GeoStoria</w:t>
            </w:r>
            <w:proofErr w:type="spellEnd"/>
          </w:p>
          <w:p w:rsidR="00000000" w:rsidRDefault="00181BFC">
            <w:pPr>
              <w:pStyle w:val="Contenutotabella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 C</w:t>
            </w:r>
            <w:r>
              <w:rPr>
                <w:color w:val="000000"/>
                <w:sz w:val="20"/>
                <w:szCs w:val="20"/>
              </w:rPr>
              <w:t>ollegamenti: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Sc. Naturali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Geo/Storia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Ed. Fisica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Collegamenti: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Sc.della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Terr</w:t>
            </w:r>
            <w:r>
              <w:rPr>
                <w:color w:val="000000"/>
                <w:sz w:val="20"/>
                <w:szCs w:val="20"/>
              </w:rPr>
              <w:t>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Geo/Storia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Tecn.Inform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Collegamenti: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Sc. della Terra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Geo/Storia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Tecn.Inform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  <w:rPr>
                <w:color w:val="000000"/>
                <w:sz w:val="20"/>
                <w:szCs w:val="20"/>
              </w:rPr>
            </w:pPr>
          </w:p>
          <w:p w:rsidR="00000000" w:rsidRDefault="00181BFC">
            <w:pPr>
              <w:pStyle w:val="Contenutotabella"/>
              <w:rPr>
                <w:color w:val="000000"/>
                <w:sz w:val="20"/>
                <w:szCs w:val="20"/>
              </w:rPr>
            </w:pPr>
          </w:p>
          <w:p w:rsidR="00000000" w:rsidRDefault="00891D12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-------------</w:t>
            </w:r>
          </w:p>
        </w:tc>
      </w:tr>
      <w:tr w:rsidR="00000000" w:rsidTr="00891D12"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</w:rPr>
              <w:t>II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5A23A0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Scienze Naturali</w:t>
            </w:r>
          </w:p>
          <w:p w:rsidR="00000000" w:rsidRDefault="00181BFC">
            <w:pPr>
              <w:pStyle w:val="Contenutotabella"/>
            </w:pP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Latino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</w:t>
            </w:r>
            <w:r>
              <w:rPr>
                <w:color w:val="000000"/>
                <w:sz w:val="20"/>
                <w:szCs w:val="20"/>
              </w:rPr>
              <w:t>ingua e letteratura italiana</w:t>
            </w:r>
          </w:p>
          <w:p w:rsidR="00000000" w:rsidRDefault="00181BFC">
            <w:pPr>
              <w:pStyle w:val="Contenutotabella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Collegamenti: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Sc.Natu</w:t>
            </w:r>
            <w:r>
              <w:rPr>
                <w:color w:val="000000"/>
                <w:sz w:val="20"/>
                <w:szCs w:val="20"/>
              </w:rPr>
              <w:t>rali</w:t>
            </w:r>
            <w:proofErr w:type="spellEnd"/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Geo/Storia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Ed. Fisica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Collegamenti: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Sc.della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Terra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Geo/Storia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Sc.e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tecn.appl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Collegamenti: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Sc. della Terra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 Geo/Storia</w:t>
            </w:r>
          </w:p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  <w:szCs w:val="20"/>
              </w:rPr>
              <w:t>Sc.e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tecn.appl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  <w:rPr>
                <w:color w:val="000000"/>
                <w:sz w:val="20"/>
                <w:szCs w:val="20"/>
              </w:rPr>
            </w:pPr>
          </w:p>
          <w:p w:rsidR="00000000" w:rsidRDefault="00181BFC">
            <w:pPr>
              <w:pStyle w:val="Contenutotabella"/>
              <w:rPr>
                <w:color w:val="000000"/>
                <w:sz w:val="20"/>
                <w:szCs w:val="20"/>
              </w:rPr>
            </w:pPr>
          </w:p>
          <w:p w:rsidR="00000000" w:rsidRDefault="00891D12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-------------</w:t>
            </w:r>
          </w:p>
        </w:tc>
      </w:tr>
      <w:tr w:rsidR="00000000" w:rsidTr="00891D12"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</w:rPr>
              <w:t>III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Storia</w:t>
            </w:r>
          </w:p>
          <w:p w:rsidR="00000000" w:rsidRDefault="00181BFC">
            <w:pPr>
              <w:pStyle w:val="Contenutotabella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Lingua e letteratura italiana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Storia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Sc. </w:t>
            </w:r>
            <w:r>
              <w:rPr>
                <w:color w:val="000000"/>
                <w:sz w:val="20"/>
                <w:szCs w:val="20"/>
              </w:rPr>
              <w:t>Umane</w:t>
            </w:r>
          </w:p>
          <w:p w:rsidR="00000000" w:rsidRDefault="00181BFC">
            <w:pPr>
              <w:pStyle w:val="Contenutotabella"/>
              <w:rPr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TPSEE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Informatica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</w:tc>
      </w:tr>
      <w:tr w:rsidR="00000000" w:rsidTr="00891D12"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</w:rPr>
              <w:t>IV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Filosofia</w:t>
            </w:r>
          </w:p>
          <w:p w:rsidR="00000000" w:rsidRDefault="00181BFC" w:rsidP="005A23A0">
            <w:pPr>
              <w:pStyle w:val="Contenutotabella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Filosofia</w:t>
            </w:r>
          </w:p>
          <w:p w:rsidR="00000000" w:rsidRDefault="00181BFC">
            <w:pPr>
              <w:pStyle w:val="Contenutotabella"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Lingua e letteratura italiana</w:t>
            </w:r>
            <w:r w:rsidR="005A23A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Pr="005A23A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Lingua e letteratura italiana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Lingua e letteratura ita</w:t>
            </w:r>
            <w:r>
              <w:rPr>
                <w:color w:val="000000"/>
                <w:sz w:val="20"/>
                <w:szCs w:val="20"/>
              </w:rPr>
              <w:t>liana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Lingua e letteratura italiana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</w:tc>
      </w:tr>
      <w:tr w:rsidR="00000000" w:rsidTr="00891D12"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b/>
                <w:bCs/>
                <w:color w:val="000000"/>
              </w:rPr>
              <w:t>V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Storia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Pr="00891D12" w:rsidRDefault="00181BFC">
            <w:pPr>
              <w:pStyle w:val="Contenutotabella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</w:t>
            </w:r>
            <w:r>
              <w:rPr>
                <w:color w:val="000000"/>
                <w:sz w:val="20"/>
                <w:szCs w:val="20"/>
              </w:rPr>
              <w:t>.</w:t>
            </w:r>
            <w:r w:rsidR="00891D1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Naturali</w:t>
            </w:r>
          </w:p>
        </w:tc>
        <w:tc>
          <w:tcPr>
            <w:tcW w:w="1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Filosofia</w:t>
            </w:r>
          </w:p>
          <w:p w:rsidR="00000000" w:rsidRDefault="00181BFC">
            <w:pPr>
              <w:pStyle w:val="Contenutotabella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Filosofia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181BFC">
            <w:pPr>
              <w:pStyle w:val="Contenutotabella"/>
            </w:pPr>
            <w:r>
              <w:rPr>
                <w:color w:val="000000"/>
                <w:sz w:val="20"/>
                <w:szCs w:val="20"/>
              </w:rPr>
              <w:t>Diritto</w:t>
            </w:r>
          </w:p>
        </w:tc>
      </w:tr>
    </w:tbl>
    <w:p w:rsidR="00000000" w:rsidRDefault="00181BFC"/>
    <w:p w:rsidR="005A23A0" w:rsidRDefault="005A23A0">
      <w:pPr>
        <w:jc w:val="center"/>
        <w:rPr>
          <w:b/>
          <w:bCs/>
        </w:rPr>
      </w:pPr>
      <w:bookmarkStart w:id="0" w:name="_GoBack"/>
      <w:bookmarkEnd w:id="0"/>
    </w:p>
    <w:sectPr w:rsidR="005A23A0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A0"/>
    <w:rsid w:val="00181BFC"/>
    <w:rsid w:val="005A23A0"/>
    <w:rsid w:val="0089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OSARIA\rosaria%20seb\dirigente\a.s.%202020.2021\educazione%20civica\Tabella%20del%204_9_2020_per%20classi%20compresenze%20Educazione%20Civ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Tabella del 4_9_2020_per classi compresenze Educazione Civica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DS00</dc:creator>
  <cp:lastModifiedBy>DS00</cp:lastModifiedBy>
  <cp:revision>3</cp:revision>
  <cp:lastPrinted>2020-09-07T08:30:00Z</cp:lastPrinted>
  <dcterms:created xsi:type="dcterms:W3CDTF">2020-09-07T08:28:00Z</dcterms:created>
  <dcterms:modified xsi:type="dcterms:W3CDTF">2020-09-07T08:31:00Z</dcterms:modified>
</cp:coreProperties>
</file>